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0F9D7C" w14:textId="77777777" w:rsidR="0002371A" w:rsidRDefault="0002371A"/>
    <w:p w14:paraId="0C19964F" w14:textId="77777777" w:rsidR="00156F57" w:rsidRDefault="00156F57"/>
    <w:p w14:paraId="4CA81CA1" w14:textId="77777777" w:rsidR="00156F57" w:rsidRDefault="00156F57"/>
    <w:p w14:paraId="685F34B6" w14:textId="77777777" w:rsidR="00156F57" w:rsidRDefault="00156F57"/>
    <w:p w14:paraId="27761D5C" w14:textId="77777777" w:rsidR="00156F57" w:rsidRDefault="00156F57">
      <w:r>
        <w:rPr>
          <w:noProof/>
        </w:rPr>
        <w:drawing>
          <wp:inline distT="0" distB="0" distL="0" distR="0" wp14:anchorId="7E4903F0" wp14:editId="52290B51">
            <wp:extent cx="5760720" cy="3534410"/>
            <wp:effectExtent l="0" t="0" r="0" b="889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5344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113D5" w14:textId="77777777" w:rsidR="00156F57" w:rsidRDefault="00156F57"/>
    <w:p w14:paraId="3672C22C" w14:textId="77777777" w:rsidR="00156F57" w:rsidRDefault="00156F57"/>
    <w:p w14:paraId="6B8FEC1F" w14:textId="77777777" w:rsidR="00156F57" w:rsidRDefault="00156F57">
      <w:r>
        <w:t>Søk opp Tana kommune</w:t>
      </w:r>
    </w:p>
    <w:p w14:paraId="0B624ECF" w14:textId="77777777" w:rsidR="00156F57" w:rsidRDefault="00156F57"/>
    <w:p w14:paraId="55762441" w14:textId="77777777" w:rsidR="00156F57" w:rsidRDefault="00156F57">
      <w:r>
        <w:t>Velg</w:t>
      </w:r>
    </w:p>
    <w:p w14:paraId="3059AF46" w14:textId="77777777" w:rsidR="00156F57" w:rsidRDefault="00156F57"/>
    <w:p w14:paraId="7BA5EC37" w14:textId="77777777" w:rsidR="00156F57" w:rsidRDefault="00156F57">
      <w:r>
        <w:rPr>
          <w:noProof/>
        </w:rPr>
        <w:lastRenderedPageBreak/>
        <w:drawing>
          <wp:inline distT="0" distB="0" distL="0" distR="0" wp14:anchorId="0BA40975" wp14:editId="2F0B779D">
            <wp:extent cx="3333750" cy="3105150"/>
            <wp:effectExtent l="0" t="0" r="0" b="0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63E761" w14:textId="77777777" w:rsidR="00156F57" w:rsidRDefault="00156F57"/>
    <w:p w14:paraId="3EB02F35" w14:textId="77777777" w:rsidR="00156F57" w:rsidRDefault="00156F57"/>
    <w:p w14:paraId="080FDC39" w14:textId="77777777" w:rsidR="00156F57" w:rsidRDefault="00156F57">
      <w:r>
        <w:t>Gå til:</w:t>
      </w:r>
    </w:p>
    <w:p w14:paraId="6380339F" w14:textId="77777777" w:rsidR="00156F57" w:rsidRDefault="00156F57">
      <w:r>
        <w:rPr>
          <w:noProof/>
        </w:rPr>
        <w:drawing>
          <wp:inline distT="0" distB="0" distL="0" distR="0" wp14:anchorId="65F89F05" wp14:editId="0DF96C9E">
            <wp:extent cx="5191125" cy="1257300"/>
            <wp:effectExtent l="0" t="0" r="9525" b="0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91125" cy="1257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494E73" w14:textId="77777777" w:rsidR="00156F57" w:rsidRDefault="00156F57"/>
    <w:p w14:paraId="3F537D00" w14:textId="77777777" w:rsidR="00156F57" w:rsidRDefault="00156F57">
      <w:r>
        <w:rPr>
          <w:noProof/>
        </w:rPr>
        <w:drawing>
          <wp:inline distT="0" distB="0" distL="0" distR="0" wp14:anchorId="34C8AF28" wp14:editId="11F46F7F">
            <wp:extent cx="5760720" cy="1096010"/>
            <wp:effectExtent l="0" t="0" r="0" b="889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096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EF4012" w14:textId="77777777" w:rsidR="00156F57" w:rsidRDefault="00156F57"/>
    <w:p w14:paraId="7579A88F" w14:textId="77777777" w:rsidR="00156F57" w:rsidRDefault="00156F57">
      <w:r>
        <w:t>Fortsett</w:t>
      </w:r>
    </w:p>
    <w:p w14:paraId="574474BA" w14:textId="77777777" w:rsidR="00156F57" w:rsidRDefault="00156F57"/>
    <w:p w14:paraId="783EF5D5" w14:textId="77777777" w:rsidR="00156F57" w:rsidRDefault="00156F57">
      <w:r>
        <w:t>Pålogging via ID-porten</w:t>
      </w:r>
    </w:p>
    <w:p w14:paraId="2269ECA9" w14:textId="77777777" w:rsidR="00156F57" w:rsidRDefault="00156F57"/>
    <w:p w14:paraId="54A8C1AC" w14:textId="77777777" w:rsidR="00156F57" w:rsidRDefault="00156F57">
      <w:r>
        <w:rPr>
          <w:noProof/>
        </w:rPr>
        <w:lastRenderedPageBreak/>
        <w:drawing>
          <wp:inline distT="0" distB="0" distL="0" distR="0" wp14:anchorId="69660612" wp14:editId="0A03BD74">
            <wp:extent cx="5760720" cy="2063750"/>
            <wp:effectExtent l="0" t="0" r="0" b="0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63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1AB8C0" w14:textId="77777777" w:rsidR="00156F57" w:rsidRDefault="00156F57"/>
    <w:p w14:paraId="412E92B7" w14:textId="77777777" w:rsidR="00156F57" w:rsidRDefault="00156F57">
      <w:r>
        <w:rPr>
          <w:noProof/>
        </w:rPr>
        <w:drawing>
          <wp:inline distT="0" distB="0" distL="0" distR="0" wp14:anchorId="4C87C79B" wp14:editId="1001758E">
            <wp:extent cx="5760720" cy="1461135"/>
            <wp:effectExtent l="0" t="0" r="0" b="5715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61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BF3EB6" w14:textId="77777777" w:rsidR="00156F57" w:rsidRDefault="00156F57"/>
    <w:p w14:paraId="6DD5A9DA" w14:textId="77777777" w:rsidR="00156F57" w:rsidRDefault="00156F57">
      <w:r>
        <w:rPr>
          <w:noProof/>
        </w:rPr>
        <w:drawing>
          <wp:inline distT="0" distB="0" distL="0" distR="0" wp14:anchorId="23077FCF" wp14:editId="71BEFD04">
            <wp:extent cx="5760720" cy="2577465"/>
            <wp:effectExtent l="0" t="0" r="0" b="0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577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1F2F4" w14:textId="77777777" w:rsidR="00156F57" w:rsidRDefault="00156F57"/>
    <w:p w14:paraId="4F323DB3" w14:textId="77777777" w:rsidR="00156F57" w:rsidRDefault="00156F57"/>
    <w:p w14:paraId="5575EBAB" w14:textId="77777777" w:rsidR="00156F57" w:rsidRDefault="00156F57"/>
    <w:p w14:paraId="27DEF1B0" w14:textId="77777777" w:rsidR="00156F57" w:rsidRDefault="00156F57"/>
    <w:p w14:paraId="2EEABC5D" w14:textId="77777777" w:rsidR="00156F57" w:rsidRDefault="00156F57">
      <w:r>
        <w:rPr>
          <w:noProof/>
        </w:rPr>
        <w:lastRenderedPageBreak/>
        <w:drawing>
          <wp:inline distT="0" distB="0" distL="0" distR="0" wp14:anchorId="46FD73F8" wp14:editId="0456D221">
            <wp:extent cx="5314950" cy="3248025"/>
            <wp:effectExtent l="0" t="0" r="0" b="9525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14950" cy="324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56F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3241"/>
    <w:rsid w:val="0002371A"/>
    <w:rsid w:val="00156F57"/>
    <w:rsid w:val="003F037C"/>
    <w:rsid w:val="006C2A1F"/>
    <w:rsid w:val="009732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850B0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58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hvordan_gå_inn_på_KS_læring</Template>
  <TotalTime>2</TotalTime>
  <Pages>4</Pages>
  <Words>16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Aslaug Iversen</dc:creator>
  <cp:keywords/>
  <dc:description/>
  <cp:lastModifiedBy>Aslaug Iversen</cp:lastModifiedBy>
  <cp:revision>1</cp:revision>
  <dcterms:created xsi:type="dcterms:W3CDTF">2022-11-22T13:55:00Z</dcterms:created>
  <dcterms:modified xsi:type="dcterms:W3CDTF">2022-11-22T13:57:00Z</dcterms:modified>
</cp:coreProperties>
</file>